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27556" w14:textId="77777777" w:rsidR="00DE6777" w:rsidRDefault="00CD0353">
      <w:pPr>
        <w:jc w:val="center"/>
        <w:rPr>
          <w:b/>
          <w:bCs/>
          <w:sz w:val="28"/>
          <w:szCs w:val="28"/>
        </w:rPr>
      </w:pPr>
      <w:r>
        <w:rPr>
          <w:b/>
          <w:bCs/>
          <w:sz w:val="28"/>
          <w:szCs w:val="28"/>
        </w:rPr>
        <w:t>A Level History Project</w:t>
      </w:r>
    </w:p>
    <w:p w14:paraId="1D927557" w14:textId="77777777" w:rsidR="00DE6777" w:rsidRDefault="00DE6777">
      <w:pPr>
        <w:jc w:val="center"/>
        <w:rPr>
          <w:b/>
          <w:bCs/>
          <w:sz w:val="28"/>
          <w:szCs w:val="28"/>
        </w:rPr>
      </w:pPr>
    </w:p>
    <w:p w14:paraId="1D927558" w14:textId="77777777" w:rsidR="00DE6777" w:rsidRDefault="00CD0353">
      <w:pPr>
        <w:jc w:val="center"/>
      </w:pPr>
      <w:r>
        <w:rPr>
          <w:sz w:val="28"/>
          <w:szCs w:val="28"/>
        </w:rPr>
        <w:t>Conduct a research and answer the following question:</w:t>
      </w:r>
      <w:r>
        <w:rPr>
          <w:b/>
          <w:bCs/>
          <w:sz w:val="28"/>
          <w:szCs w:val="28"/>
        </w:rPr>
        <w:t xml:space="preserve"> </w:t>
      </w:r>
      <w:r>
        <w:rPr>
          <w:b/>
          <w:bCs/>
          <w:i/>
          <w:iCs/>
          <w:color w:val="00B050"/>
          <w:sz w:val="28"/>
          <w:szCs w:val="28"/>
        </w:rPr>
        <w:t>How justified was the bombing of Germany?</w:t>
      </w:r>
    </w:p>
    <w:p w14:paraId="1D927559" w14:textId="77777777" w:rsidR="00DE6777" w:rsidRDefault="00DE6777">
      <w:pPr>
        <w:jc w:val="center"/>
        <w:rPr>
          <w:b/>
          <w:bCs/>
          <w:sz w:val="28"/>
          <w:szCs w:val="28"/>
        </w:rPr>
      </w:pPr>
    </w:p>
    <w:p w14:paraId="1D92755A" w14:textId="77777777" w:rsidR="00DE6777" w:rsidRDefault="00DE6777">
      <w:pPr>
        <w:jc w:val="center"/>
        <w:rPr>
          <w:b/>
          <w:bCs/>
          <w:sz w:val="28"/>
          <w:szCs w:val="28"/>
        </w:rPr>
      </w:pPr>
    </w:p>
    <w:p w14:paraId="1D92755B" w14:textId="77777777" w:rsidR="00DE6777" w:rsidRDefault="00CD0353">
      <w:pPr>
        <w:jc w:val="center"/>
      </w:pPr>
      <w:r>
        <w:rPr>
          <w:noProof/>
        </w:rPr>
        <w:drawing>
          <wp:inline distT="0" distB="0" distL="0" distR="0" wp14:anchorId="1D927556" wp14:editId="1D927557">
            <wp:extent cx="5731514" cy="3223890"/>
            <wp:effectExtent l="0" t="0" r="2536" b="0"/>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4" cy="3223890"/>
                    </a:xfrm>
                    <a:prstGeom prst="rect">
                      <a:avLst/>
                    </a:prstGeom>
                    <a:noFill/>
                    <a:ln>
                      <a:noFill/>
                      <a:prstDash/>
                    </a:ln>
                  </pic:spPr>
                </pic:pic>
              </a:graphicData>
            </a:graphic>
          </wp:inline>
        </w:drawing>
      </w:r>
    </w:p>
    <w:p w14:paraId="1D92755C" w14:textId="77777777" w:rsidR="00DE6777" w:rsidRDefault="00CD0353">
      <w:pPr>
        <w:jc w:val="center"/>
        <w:rPr>
          <w:b/>
          <w:bCs/>
          <w:sz w:val="28"/>
          <w:szCs w:val="28"/>
        </w:rPr>
      </w:pPr>
      <w:r>
        <w:rPr>
          <w:b/>
          <w:bCs/>
          <w:sz w:val="28"/>
          <w:szCs w:val="28"/>
        </w:rPr>
        <w:t xml:space="preserve">A colour image of Dresden from 1900, showing </w:t>
      </w:r>
      <w:proofErr w:type="gramStart"/>
      <w:r>
        <w:rPr>
          <w:b/>
          <w:bCs/>
          <w:sz w:val="28"/>
          <w:szCs w:val="28"/>
        </w:rPr>
        <w:t>a number of</w:t>
      </w:r>
      <w:proofErr w:type="gramEnd"/>
      <w:r>
        <w:rPr>
          <w:b/>
          <w:bCs/>
          <w:sz w:val="28"/>
          <w:szCs w:val="28"/>
        </w:rPr>
        <w:t xml:space="preserve"> monuments which were later heavily damaged in the </w:t>
      </w:r>
      <w:r>
        <w:rPr>
          <w:b/>
          <w:bCs/>
          <w:sz w:val="28"/>
          <w:szCs w:val="28"/>
        </w:rPr>
        <w:t>bombing</w:t>
      </w:r>
    </w:p>
    <w:p w14:paraId="1D92755D" w14:textId="77777777" w:rsidR="00DE6777" w:rsidRDefault="00DE6777">
      <w:pPr>
        <w:jc w:val="center"/>
        <w:rPr>
          <w:b/>
          <w:bCs/>
          <w:sz w:val="28"/>
          <w:szCs w:val="28"/>
        </w:rPr>
      </w:pPr>
    </w:p>
    <w:p w14:paraId="1D92755E" w14:textId="77777777" w:rsidR="00DE6777" w:rsidRDefault="00CD0353">
      <w:pPr>
        <w:jc w:val="center"/>
      </w:pPr>
      <w:r>
        <w:rPr>
          <w:noProof/>
        </w:rPr>
        <w:lastRenderedPageBreak/>
        <w:drawing>
          <wp:inline distT="0" distB="0" distL="0" distR="0" wp14:anchorId="1D927558" wp14:editId="1D927559">
            <wp:extent cx="5731514" cy="3225802"/>
            <wp:effectExtent l="0" t="0" r="2536"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4" cy="3225802"/>
                    </a:xfrm>
                    <a:prstGeom prst="rect">
                      <a:avLst/>
                    </a:prstGeom>
                    <a:noFill/>
                    <a:ln>
                      <a:noFill/>
                      <a:prstDash/>
                    </a:ln>
                  </pic:spPr>
                </pic:pic>
              </a:graphicData>
            </a:graphic>
          </wp:inline>
        </w:drawing>
      </w:r>
      <w:r>
        <w:rPr>
          <w:b/>
          <w:bCs/>
          <w:sz w:val="28"/>
          <w:szCs w:val="28"/>
        </w:rPr>
        <w:t>Ruins of a church in Dresden after Allied bombing, 1945.</w:t>
      </w:r>
    </w:p>
    <w:p w14:paraId="1D92755F" w14:textId="77777777" w:rsidR="00DE6777" w:rsidRDefault="00DE6777"/>
    <w:p w14:paraId="1D927560" w14:textId="77777777" w:rsidR="00DE6777" w:rsidRDefault="00DE6777">
      <w:pPr>
        <w:rPr>
          <w:i/>
          <w:iCs/>
          <w:sz w:val="24"/>
          <w:szCs w:val="24"/>
        </w:rPr>
      </w:pPr>
    </w:p>
    <w:p w14:paraId="1D927561" w14:textId="77777777" w:rsidR="00DE6777" w:rsidRDefault="00DE6777">
      <w:pPr>
        <w:rPr>
          <w:i/>
          <w:iCs/>
          <w:sz w:val="24"/>
          <w:szCs w:val="24"/>
        </w:rPr>
      </w:pPr>
    </w:p>
    <w:p w14:paraId="1D927562" w14:textId="77777777" w:rsidR="00DE6777" w:rsidRDefault="00CD0353">
      <w:pPr>
        <w:rPr>
          <w:i/>
          <w:iCs/>
          <w:sz w:val="28"/>
          <w:szCs w:val="28"/>
        </w:rPr>
      </w:pPr>
      <w:r>
        <w:rPr>
          <w:i/>
          <w:iCs/>
          <w:sz w:val="28"/>
          <w:szCs w:val="28"/>
        </w:rPr>
        <w:t xml:space="preserve">"The firestorm is incredible... Insane fear grips me and from then on I repeat one simple sentence to myself continuously: 'I don't want to burn to death'. I do not know how many people </w:t>
      </w:r>
      <w:r>
        <w:rPr>
          <w:i/>
          <w:iCs/>
          <w:sz w:val="28"/>
          <w:szCs w:val="28"/>
        </w:rPr>
        <w:t>I fell over. I know only one thing: that I must not burn."</w:t>
      </w:r>
    </w:p>
    <w:p w14:paraId="1D927563" w14:textId="77777777" w:rsidR="00DE6777" w:rsidRDefault="00DE6777">
      <w:pPr>
        <w:rPr>
          <w:i/>
          <w:iCs/>
          <w:sz w:val="28"/>
          <w:szCs w:val="28"/>
        </w:rPr>
      </w:pPr>
    </w:p>
    <w:p w14:paraId="1D927564" w14:textId="77777777" w:rsidR="00DE6777" w:rsidRDefault="00CD0353">
      <w:pPr>
        <w:rPr>
          <w:sz w:val="28"/>
          <w:szCs w:val="28"/>
        </w:rPr>
      </w:pPr>
      <w:r>
        <w:rPr>
          <w:sz w:val="28"/>
          <w:szCs w:val="28"/>
        </w:rPr>
        <w:t>On 13 February 1945, British aircraft launched an attack on the eastern German city of Dresden. In the days that followed, they and their US allies would drop nearly 4,000 tons of bombs in the ass</w:t>
      </w:r>
      <w:r>
        <w:rPr>
          <w:sz w:val="28"/>
          <w:szCs w:val="28"/>
        </w:rPr>
        <w:t>ault.</w:t>
      </w:r>
    </w:p>
    <w:p w14:paraId="1D927565" w14:textId="77777777" w:rsidR="00DE6777" w:rsidRDefault="00DE6777">
      <w:pPr>
        <w:rPr>
          <w:sz w:val="28"/>
          <w:szCs w:val="28"/>
        </w:rPr>
      </w:pPr>
    </w:p>
    <w:p w14:paraId="1D927566" w14:textId="77777777" w:rsidR="00DE6777" w:rsidRDefault="00CD0353">
      <w:pPr>
        <w:rPr>
          <w:sz w:val="28"/>
          <w:szCs w:val="28"/>
        </w:rPr>
      </w:pPr>
      <w:r>
        <w:rPr>
          <w:sz w:val="28"/>
          <w:szCs w:val="28"/>
        </w:rPr>
        <w:t>The ensuing firestorm killed 25,000 people, ravaging the city centre, sucking the oxygen from the air and suffocating people trying to escape the flames.</w:t>
      </w:r>
    </w:p>
    <w:p w14:paraId="1D927567" w14:textId="77777777" w:rsidR="00DE6777" w:rsidRDefault="00DE6777">
      <w:pPr>
        <w:rPr>
          <w:sz w:val="28"/>
          <w:szCs w:val="28"/>
        </w:rPr>
      </w:pPr>
    </w:p>
    <w:p w14:paraId="1D927568" w14:textId="77777777" w:rsidR="00DE6777" w:rsidRDefault="00CD0353">
      <w:pPr>
        <w:rPr>
          <w:sz w:val="28"/>
          <w:szCs w:val="28"/>
        </w:rPr>
      </w:pPr>
      <w:r>
        <w:rPr>
          <w:sz w:val="28"/>
          <w:szCs w:val="28"/>
        </w:rPr>
        <w:t xml:space="preserve">Dresden was not unique. Allied bombers killed tens of thousands and destroyed large areas </w:t>
      </w:r>
      <w:r>
        <w:rPr>
          <w:sz w:val="28"/>
          <w:szCs w:val="28"/>
        </w:rPr>
        <w:t>with attacks on Cologne, Hamburg and Berlin, and the Japanese cities of Tokyo, Hiroshima and Nagasaki.</w:t>
      </w:r>
    </w:p>
    <w:p w14:paraId="1D927569" w14:textId="77777777" w:rsidR="00DE6777" w:rsidRDefault="00DE6777">
      <w:pPr>
        <w:rPr>
          <w:sz w:val="28"/>
          <w:szCs w:val="28"/>
        </w:rPr>
      </w:pPr>
    </w:p>
    <w:p w14:paraId="1D92756A" w14:textId="77777777" w:rsidR="00DE6777" w:rsidRDefault="00DE6777"/>
    <w:p w14:paraId="1D92756B" w14:textId="77777777" w:rsidR="00DE6777" w:rsidRDefault="00CD0353">
      <w:r>
        <w:rPr>
          <w:noProof/>
        </w:rPr>
        <w:drawing>
          <wp:inline distT="0" distB="0" distL="0" distR="0" wp14:anchorId="1D92755A" wp14:editId="1D92755B">
            <wp:extent cx="5731514" cy="3223890"/>
            <wp:effectExtent l="0" t="0" r="2536" b="0"/>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4" cy="3223890"/>
                    </a:xfrm>
                    <a:prstGeom prst="rect">
                      <a:avLst/>
                    </a:prstGeom>
                    <a:noFill/>
                    <a:ln>
                      <a:noFill/>
                      <a:prstDash/>
                    </a:ln>
                  </pic:spPr>
                </pic:pic>
              </a:graphicData>
            </a:graphic>
          </wp:inline>
        </w:drawing>
      </w:r>
    </w:p>
    <w:p w14:paraId="1D92756C" w14:textId="77777777" w:rsidR="00DE6777" w:rsidRDefault="00DE6777"/>
    <w:p w14:paraId="1D92756D" w14:textId="77777777" w:rsidR="00DE6777" w:rsidRDefault="00CD0353">
      <w:pPr>
        <w:rPr>
          <w:sz w:val="28"/>
          <w:szCs w:val="28"/>
        </w:rPr>
      </w:pPr>
      <w:r>
        <w:rPr>
          <w:sz w:val="28"/>
          <w:szCs w:val="28"/>
        </w:rPr>
        <w:t>However, the bombing has become one of the most controversial Allied acts of World War Two. Some have questioned the military value of Dresden. Even</w:t>
      </w:r>
      <w:r>
        <w:rPr>
          <w:sz w:val="28"/>
          <w:szCs w:val="28"/>
        </w:rPr>
        <w:t xml:space="preserve"> British Prime Minister Winston Churchill expressed doubts immediately after the attack.</w:t>
      </w:r>
    </w:p>
    <w:p w14:paraId="1D92756E" w14:textId="77777777" w:rsidR="00DE6777" w:rsidRDefault="00DE6777">
      <w:pPr>
        <w:rPr>
          <w:sz w:val="28"/>
          <w:szCs w:val="28"/>
        </w:rPr>
      </w:pPr>
    </w:p>
    <w:p w14:paraId="1D92756F" w14:textId="77777777" w:rsidR="00DE6777" w:rsidRDefault="00CD0353">
      <w:r>
        <w:rPr>
          <w:i/>
          <w:iCs/>
          <w:sz w:val="28"/>
          <w:szCs w:val="28"/>
        </w:rPr>
        <w:t>"It seems to me that the moment has come when the question of bombing of German cities simply for the sake of increasing the terror, though under other pretexts, shou</w:t>
      </w:r>
      <w:r>
        <w:rPr>
          <w:i/>
          <w:iCs/>
          <w:sz w:val="28"/>
          <w:szCs w:val="28"/>
        </w:rPr>
        <w:t>ld be reviewed,"</w:t>
      </w:r>
      <w:r>
        <w:rPr>
          <w:sz w:val="28"/>
          <w:szCs w:val="28"/>
        </w:rPr>
        <w:t xml:space="preserve"> he wrote in a memo.</w:t>
      </w:r>
    </w:p>
    <w:p w14:paraId="1D927570" w14:textId="77777777" w:rsidR="00DE6777" w:rsidRDefault="00DE6777">
      <w:pPr>
        <w:rPr>
          <w:sz w:val="28"/>
          <w:szCs w:val="28"/>
        </w:rPr>
      </w:pPr>
    </w:p>
    <w:p w14:paraId="1D927571" w14:textId="77777777" w:rsidR="00DE6777" w:rsidRDefault="00CD0353">
      <w:r>
        <w:rPr>
          <w:i/>
          <w:iCs/>
          <w:color w:val="FF0000"/>
          <w:sz w:val="28"/>
          <w:szCs w:val="28"/>
          <w:shd w:val="clear" w:color="auto" w:fill="FFFF00"/>
        </w:rPr>
        <w:t>"The destruction of Dresden remains a serious query against the conduct of Allied bombing."</w:t>
      </w:r>
    </w:p>
    <w:p w14:paraId="1D927572" w14:textId="77777777" w:rsidR="00DE6777" w:rsidRDefault="00DE6777">
      <w:pPr>
        <w:rPr>
          <w:color w:val="FF0000"/>
          <w:sz w:val="28"/>
          <w:szCs w:val="28"/>
        </w:rPr>
      </w:pPr>
    </w:p>
    <w:p w14:paraId="1D927573" w14:textId="77777777" w:rsidR="00DE6777" w:rsidRDefault="00CD0353">
      <w:pPr>
        <w:rPr>
          <w:sz w:val="28"/>
          <w:szCs w:val="28"/>
        </w:rPr>
      </w:pPr>
      <w:r>
        <w:rPr>
          <w:sz w:val="28"/>
          <w:szCs w:val="28"/>
        </w:rPr>
        <w:t xml:space="preserve">Before you start answering the top question, you would have to conduct a research for the following: </w:t>
      </w:r>
    </w:p>
    <w:p w14:paraId="1D927574" w14:textId="77777777" w:rsidR="00DE6777" w:rsidRDefault="00CD0353">
      <w:pPr>
        <w:pStyle w:val="ListParagraph"/>
        <w:numPr>
          <w:ilvl w:val="0"/>
          <w:numId w:val="1"/>
        </w:numPr>
        <w:rPr>
          <w:sz w:val="28"/>
          <w:szCs w:val="28"/>
        </w:rPr>
      </w:pPr>
      <w:r>
        <w:rPr>
          <w:sz w:val="28"/>
          <w:szCs w:val="28"/>
        </w:rPr>
        <w:t xml:space="preserve">The </w:t>
      </w:r>
      <w:r>
        <w:rPr>
          <w:sz w:val="28"/>
          <w:szCs w:val="28"/>
        </w:rPr>
        <w:t>destruction of Spanish city of Guernica, 26 April 1937.</w:t>
      </w:r>
    </w:p>
    <w:p w14:paraId="1D927575" w14:textId="77777777" w:rsidR="00DE6777" w:rsidRDefault="00CD0353">
      <w:pPr>
        <w:pStyle w:val="ListParagraph"/>
        <w:numPr>
          <w:ilvl w:val="0"/>
          <w:numId w:val="1"/>
        </w:numPr>
        <w:rPr>
          <w:sz w:val="28"/>
          <w:szCs w:val="28"/>
        </w:rPr>
      </w:pPr>
      <w:r>
        <w:rPr>
          <w:sz w:val="28"/>
          <w:szCs w:val="28"/>
        </w:rPr>
        <w:t>Bombing of Poland in 1939, the destruction of Warsaw.</w:t>
      </w:r>
    </w:p>
    <w:p w14:paraId="1D927576" w14:textId="77777777" w:rsidR="00DE6777" w:rsidRDefault="00CD0353">
      <w:pPr>
        <w:pStyle w:val="ListParagraph"/>
        <w:numPr>
          <w:ilvl w:val="0"/>
          <w:numId w:val="1"/>
        </w:numPr>
        <w:rPr>
          <w:sz w:val="28"/>
          <w:szCs w:val="28"/>
        </w:rPr>
      </w:pPr>
      <w:r>
        <w:rPr>
          <w:sz w:val="28"/>
          <w:szCs w:val="28"/>
        </w:rPr>
        <w:t>The Blitz, bombing of London.</w:t>
      </w:r>
    </w:p>
    <w:p w14:paraId="1D927577" w14:textId="77777777" w:rsidR="00DE6777" w:rsidRDefault="00CD0353">
      <w:pPr>
        <w:pStyle w:val="ListParagraph"/>
        <w:numPr>
          <w:ilvl w:val="0"/>
          <w:numId w:val="1"/>
        </w:numPr>
        <w:rPr>
          <w:sz w:val="28"/>
          <w:szCs w:val="28"/>
        </w:rPr>
      </w:pPr>
      <w:r>
        <w:rPr>
          <w:sz w:val="28"/>
          <w:szCs w:val="28"/>
        </w:rPr>
        <w:lastRenderedPageBreak/>
        <w:t>The destruction of Dresden.</w:t>
      </w:r>
    </w:p>
    <w:p w14:paraId="1D927578" w14:textId="77777777" w:rsidR="00DE6777" w:rsidRDefault="00DE6777">
      <w:pPr>
        <w:pStyle w:val="ListParagraph"/>
        <w:rPr>
          <w:sz w:val="28"/>
          <w:szCs w:val="28"/>
        </w:rPr>
      </w:pPr>
    </w:p>
    <w:p w14:paraId="1D927579" w14:textId="77777777" w:rsidR="00DE6777" w:rsidRDefault="00DE6777">
      <w:pPr>
        <w:pStyle w:val="ListParagraph"/>
        <w:rPr>
          <w:sz w:val="28"/>
          <w:szCs w:val="28"/>
        </w:rPr>
      </w:pPr>
    </w:p>
    <w:p w14:paraId="1D92757A" w14:textId="77777777" w:rsidR="00DE6777" w:rsidRDefault="00CD0353">
      <w:pPr>
        <w:pStyle w:val="ListParagraph"/>
        <w:rPr>
          <w:sz w:val="28"/>
          <w:szCs w:val="28"/>
        </w:rPr>
      </w:pPr>
      <w:r>
        <w:rPr>
          <w:sz w:val="28"/>
          <w:szCs w:val="28"/>
        </w:rPr>
        <w:t>What happened, who was responsible, why did it happen, the extent of destruction, when</w:t>
      </w:r>
      <w:r>
        <w:rPr>
          <w:sz w:val="28"/>
          <w:szCs w:val="28"/>
        </w:rPr>
        <w:t xml:space="preserve"> did it happen, what were the consequences, what sources say about these events, compare casualties and destruction of significant historical buildings, who supported-who was against the bombings?</w:t>
      </w:r>
    </w:p>
    <w:p w14:paraId="1D92757B" w14:textId="77777777" w:rsidR="00DE6777" w:rsidRDefault="00CD0353">
      <w:pPr>
        <w:pStyle w:val="ListParagraph"/>
      </w:pPr>
      <w:r>
        <w:rPr>
          <w:sz w:val="28"/>
          <w:szCs w:val="28"/>
        </w:rPr>
        <w:t>Once you have enough evidence, answers, pictures, videos, i</w:t>
      </w:r>
      <w:r>
        <w:rPr>
          <w:sz w:val="28"/>
          <w:szCs w:val="28"/>
        </w:rPr>
        <w:t xml:space="preserve">nterviews, eyewitnesses’ testimonies, you can answer the top question: </w:t>
      </w:r>
      <w:r>
        <w:rPr>
          <w:i/>
          <w:iCs/>
          <w:color w:val="00B050"/>
          <w:sz w:val="28"/>
          <w:szCs w:val="28"/>
        </w:rPr>
        <w:t>How justified was the bombing of Germany?</w:t>
      </w:r>
    </w:p>
    <w:p w14:paraId="1D92757C" w14:textId="77777777" w:rsidR="00DE6777" w:rsidRDefault="00DE6777">
      <w:pPr>
        <w:pStyle w:val="ListParagraph"/>
        <w:rPr>
          <w:i/>
          <w:iCs/>
          <w:sz w:val="28"/>
          <w:szCs w:val="28"/>
        </w:rPr>
      </w:pPr>
    </w:p>
    <w:p w14:paraId="1D92757D" w14:textId="77777777" w:rsidR="00DE6777" w:rsidRDefault="00CD0353">
      <w:pPr>
        <w:pStyle w:val="ListParagraph"/>
        <w:rPr>
          <w:b/>
          <w:bCs/>
          <w:sz w:val="28"/>
          <w:szCs w:val="28"/>
        </w:rPr>
      </w:pPr>
      <w:r>
        <w:rPr>
          <w:b/>
          <w:bCs/>
          <w:sz w:val="28"/>
          <w:szCs w:val="28"/>
        </w:rPr>
        <w:t>YOUR work can be presented on a booklet, PowerPoint presentation or posters.</w:t>
      </w:r>
    </w:p>
    <w:p w14:paraId="1D92757E" w14:textId="77777777" w:rsidR="00DE6777" w:rsidRDefault="00DE6777">
      <w:pPr>
        <w:pStyle w:val="ListParagraph"/>
        <w:rPr>
          <w:b/>
          <w:bCs/>
          <w:sz w:val="28"/>
          <w:szCs w:val="28"/>
        </w:rPr>
      </w:pPr>
    </w:p>
    <w:p w14:paraId="1D92757F" w14:textId="77777777" w:rsidR="00DE6777" w:rsidRDefault="00CD0353">
      <w:pPr>
        <w:pStyle w:val="ListParagraph"/>
        <w:rPr>
          <w:b/>
          <w:bCs/>
          <w:sz w:val="28"/>
          <w:szCs w:val="28"/>
        </w:rPr>
      </w:pPr>
      <w:r>
        <w:rPr>
          <w:b/>
          <w:bCs/>
          <w:sz w:val="28"/>
          <w:szCs w:val="28"/>
        </w:rPr>
        <w:t>Thank you,</w:t>
      </w:r>
    </w:p>
    <w:p w14:paraId="1D927580" w14:textId="77777777" w:rsidR="00DE6777" w:rsidRDefault="00CD0353">
      <w:pPr>
        <w:pStyle w:val="ListParagraph"/>
      </w:pPr>
      <w:r>
        <w:rPr>
          <w:b/>
          <w:bCs/>
          <w:sz w:val="28"/>
          <w:szCs w:val="28"/>
        </w:rPr>
        <w:t>Mr Hryniewicz.</w:t>
      </w:r>
    </w:p>
    <w:sectPr w:rsidR="00DE677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27560" w14:textId="77777777" w:rsidR="00000000" w:rsidRDefault="00CD0353">
      <w:pPr>
        <w:spacing w:after="0" w:line="240" w:lineRule="auto"/>
      </w:pPr>
      <w:r>
        <w:separator/>
      </w:r>
    </w:p>
  </w:endnote>
  <w:endnote w:type="continuationSeparator" w:id="0">
    <w:p w14:paraId="1D927562" w14:textId="77777777" w:rsidR="00000000" w:rsidRDefault="00CD0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2755C" w14:textId="77777777" w:rsidR="00000000" w:rsidRDefault="00CD0353">
      <w:pPr>
        <w:spacing w:after="0" w:line="240" w:lineRule="auto"/>
      </w:pPr>
      <w:r>
        <w:rPr>
          <w:color w:val="000000"/>
        </w:rPr>
        <w:separator/>
      </w:r>
    </w:p>
  </w:footnote>
  <w:footnote w:type="continuationSeparator" w:id="0">
    <w:p w14:paraId="1D92755E" w14:textId="77777777" w:rsidR="00000000" w:rsidRDefault="00CD0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854D92"/>
    <w:multiLevelType w:val="multilevel"/>
    <w:tmpl w:val="5F84D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DE6777"/>
    <w:rsid w:val="00CD0353"/>
    <w:rsid w:val="00DE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27556"/>
  <w15:docId w15:val="{ED8F46DC-0F8A-44AF-B558-7496A509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A780173EB5E949A04BFB86F31C2899" ma:contentTypeVersion="" ma:contentTypeDescription="Create a new document." ma:contentTypeScope="" ma:versionID="985a8607b18f5be1d2b4c423b2663920">
  <xsd:schema xmlns:xsd="http://www.w3.org/2001/XMLSchema" xmlns:xs="http://www.w3.org/2001/XMLSchema" xmlns:p="http://schemas.microsoft.com/office/2006/metadata/properties" xmlns:ns2="a9a13303-8c93-46a2-8016-9b333f1977b3" xmlns:ns3="87b9d6d8-7e8b-4d60-b544-64035f7b8238" xmlns:ns4="3090a6a4-2e00-4603-ac85-f6719c1526cb" targetNamespace="http://schemas.microsoft.com/office/2006/metadata/properties" ma:root="true" ma:fieldsID="a64cc92d9ec9195666f32e33393cf283" ns2:_="" ns3:_="" ns4:_="">
    <xsd:import namespace="a9a13303-8c93-46a2-8016-9b333f1977b3"/>
    <xsd:import namespace="87b9d6d8-7e8b-4d60-b544-64035f7b8238"/>
    <xsd:import namespace="3090a6a4-2e00-4603-ac85-f6719c1526cb"/>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13303-8c93-46a2-8016-9b333f1977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b9d6d8-7e8b-4d60-b544-64035f7b823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090a6a4-2e00-4603-ac85-f6719c1526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3AC43E-F3E1-4B5A-AED9-BEA95B509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13303-8c93-46a2-8016-9b333f1977b3"/>
    <ds:schemaRef ds:uri="87b9d6d8-7e8b-4d60-b544-64035f7b8238"/>
    <ds:schemaRef ds:uri="3090a6a4-2e00-4603-ac85-f6719c152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C4538B-A1BE-43BF-9EBF-05B2EC36F8DA}">
  <ds:schemaRefs>
    <ds:schemaRef ds:uri="http://schemas.microsoft.com/sharepoint/v3/contenttype/forms"/>
  </ds:schemaRefs>
</ds:datastoreItem>
</file>

<file path=customXml/itemProps3.xml><?xml version="1.0" encoding="utf-8"?>
<ds:datastoreItem xmlns:ds="http://schemas.openxmlformats.org/officeDocument/2006/customXml" ds:itemID="{D4594F16-FA80-47B0-B84A-46EE2F724B1A}">
  <ds:schemaRefs>
    <ds:schemaRef ds:uri="http://schemas.microsoft.com/office/2006/documentManagement/types"/>
    <ds:schemaRef ds:uri="http://schemas.microsoft.com/office/2006/metadata/properties"/>
    <ds:schemaRef ds:uri="http://www.w3.org/XML/1998/namespace"/>
    <ds:schemaRef ds:uri="http://purl.org/dc/dcmitype/"/>
    <ds:schemaRef ds:uri="a9a13303-8c93-46a2-8016-9b333f1977b3"/>
    <ds:schemaRef ds:uri="http://purl.org/dc/elements/1.1/"/>
    <ds:schemaRef ds:uri="http://schemas.openxmlformats.org/package/2006/metadata/core-properties"/>
    <ds:schemaRef ds:uri="http://purl.org/dc/terms/"/>
    <ds:schemaRef ds:uri="http://schemas.microsoft.com/office/infopath/2007/PartnerControls"/>
    <ds:schemaRef ds:uri="3090a6a4-2e00-4603-ac85-f6719c1526cb"/>
    <ds:schemaRef ds:uri="87b9d6d8-7e8b-4d60-b544-64035f7b823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369</Words>
  <Characters>2106</Characters>
  <Application>Microsoft Office Word</Application>
  <DocSecurity>0</DocSecurity>
  <Lines>17</Lines>
  <Paragraphs>4</Paragraphs>
  <ScaleCrop>false</ScaleCrop>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 Hryniewicz</dc:creator>
  <dc:description/>
  <cp:lastModifiedBy>Arkadiusz Ziolkowski</cp:lastModifiedBy>
  <cp:revision>2</cp:revision>
  <cp:lastPrinted>2019-06-19T10:29:00Z</cp:lastPrinted>
  <dcterms:created xsi:type="dcterms:W3CDTF">2020-05-20T11:22:00Z</dcterms:created>
  <dcterms:modified xsi:type="dcterms:W3CDTF">2020-05-20T11:22:00Z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0x01010013A780173EB5E949A04BFB86F31C2899</vt:lpwstr>
  </property>
</Properties>
</file>